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4EFD" w14:textId="77777777" w:rsidR="000652D1" w:rsidRPr="000D6111" w:rsidRDefault="00811758" w:rsidP="00811758">
      <w:pPr>
        <w:pStyle w:val="Title"/>
      </w:pPr>
      <w:r w:rsidRPr="000D6111">
        <w:t>Title</w:t>
      </w:r>
    </w:p>
    <w:p w14:paraId="06B01B07" w14:textId="77777777" w:rsidR="00951F49" w:rsidRDefault="00811758" w:rsidP="00811758">
      <w:pPr>
        <w:pStyle w:val="Heading1"/>
        <w:rPr>
          <w:noProof/>
        </w:rPr>
      </w:pPr>
      <w:r>
        <w:rPr>
          <w:noProof/>
        </w:rPr>
        <w:t>Subhead</w:t>
      </w:r>
    </w:p>
    <w:p w14:paraId="2D098A3A" w14:textId="77777777" w:rsidR="00811758" w:rsidRDefault="00811758">
      <w:pPr>
        <w:rPr>
          <w:noProof/>
        </w:rPr>
      </w:pPr>
      <w:r>
        <w:rPr>
          <w:noProof/>
        </w:rPr>
        <w:t>Body</w:t>
      </w:r>
    </w:p>
    <w:p w14:paraId="700930B1" w14:textId="77777777" w:rsidR="00C86CB5" w:rsidRPr="00C86CB5" w:rsidRDefault="00C86CB5" w:rsidP="00C86CB5"/>
    <w:p w14:paraId="636302ED" w14:textId="77777777" w:rsidR="00C86CB5" w:rsidRPr="00C86CB5" w:rsidRDefault="00C86CB5" w:rsidP="00C86CB5"/>
    <w:p w14:paraId="4A1D3478" w14:textId="77777777" w:rsidR="00C86CB5" w:rsidRPr="00C86CB5" w:rsidRDefault="00C86CB5" w:rsidP="00C86CB5"/>
    <w:p w14:paraId="166E7B6B" w14:textId="77777777" w:rsidR="00C86CB5" w:rsidRPr="00C86CB5" w:rsidRDefault="00C86CB5" w:rsidP="00C86CB5"/>
    <w:p w14:paraId="2F13780F" w14:textId="77777777" w:rsidR="00C86CB5" w:rsidRDefault="00C86CB5" w:rsidP="00C86CB5">
      <w:pPr>
        <w:rPr>
          <w:noProof/>
        </w:rPr>
      </w:pPr>
    </w:p>
    <w:p w14:paraId="39263B85" w14:textId="77777777" w:rsidR="00692461" w:rsidRDefault="00692461" w:rsidP="00C86CB5">
      <w:pPr>
        <w:rPr>
          <w:noProof/>
        </w:rPr>
      </w:pPr>
    </w:p>
    <w:p w14:paraId="709252F6" w14:textId="77777777" w:rsidR="00692461" w:rsidRDefault="00692461" w:rsidP="00C86CB5">
      <w:pPr>
        <w:rPr>
          <w:noProof/>
        </w:rPr>
      </w:pPr>
    </w:p>
    <w:p w14:paraId="7738C34A" w14:textId="77777777" w:rsidR="00692461" w:rsidRDefault="00692461" w:rsidP="00C86CB5">
      <w:pPr>
        <w:rPr>
          <w:noProof/>
        </w:rPr>
      </w:pPr>
    </w:p>
    <w:p w14:paraId="02DD208B" w14:textId="77777777" w:rsidR="00692461" w:rsidRDefault="00692461" w:rsidP="00C86CB5">
      <w:pPr>
        <w:rPr>
          <w:noProof/>
        </w:rPr>
      </w:pPr>
    </w:p>
    <w:p w14:paraId="522C5BAC" w14:textId="77777777" w:rsidR="00692461" w:rsidRDefault="00692461" w:rsidP="00C86CB5">
      <w:pPr>
        <w:rPr>
          <w:noProof/>
        </w:rPr>
      </w:pPr>
    </w:p>
    <w:p w14:paraId="5D624F22" w14:textId="77777777" w:rsidR="00692461" w:rsidRDefault="00692461" w:rsidP="00C86CB5">
      <w:pPr>
        <w:rPr>
          <w:noProof/>
        </w:rPr>
      </w:pPr>
    </w:p>
    <w:p w14:paraId="73894924" w14:textId="77777777" w:rsidR="00692461" w:rsidRDefault="00692461" w:rsidP="00C86CB5">
      <w:pPr>
        <w:rPr>
          <w:noProof/>
        </w:rPr>
      </w:pPr>
    </w:p>
    <w:p w14:paraId="321DB8CE" w14:textId="77777777" w:rsidR="00692461" w:rsidRDefault="00692461" w:rsidP="00C86CB5">
      <w:pPr>
        <w:rPr>
          <w:noProof/>
        </w:rPr>
      </w:pPr>
    </w:p>
    <w:p w14:paraId="06BD2E99" w14:textId="77777777" w:rsidR="00692461" w:rsidRDefault="00692461" w:rsidP="00C86CB5">
      <w:pPr>
        <w:rPr>
          <w:noProof/>
        </w:rPr>
      </w:pPr>
    </w:p>
    <w:p w14:paraId="064384B2" w14:textId="77777777" w:rsidR="00692461" w:rsidRDefault="00692461" w:rsidP="00C86CB5">
      <w:pPr>
        <w:rPr>
          <w:noProof/>
        </w:rPr>
      </w:pPr>
    </w:p>
    <w:p w14:paraId="1261205F" w14:textId="77777777" w:rsidR="00692461" w:rsidRDefault="00692461" w:rsidP="00C86CB5">
      <w:pPr>
        <w:rPr>
          <w:noProof/>
        </w:rPr>
      </w:pPr>
    </w:p>
    <w:p w14:paraId="76C4E9AA" w14:textId="77777777" w:rsidR="00692461" w:rsidRDefault="00692461" w:rsidP="00C86CB5">
      <w:pPr>
        <w:rPr>
          <w:noProof/>
        </w:rPr>
      </w:pPr>
    </w:p>
    <w:p w14:paraId="25379B53" w14:textId="77777777" w:rsidR="00692461" w:rsidRDefault="00692461" w:rsidP="00C86CB5">
      <w:pPr>
        <w:rPr>
          <w:noProof/>
        </w:rPr>
      </w:pPr>
    </w:p>
    <w:p w14:paraId="1B734670" w14:textId="77777777" w:rsidR="00692461" w:rsidRDefault="00692461" w:rsidP="00C86CB5">
      <w:pPr>
        <w:rPr>
          <w:noProof/>
        </w:rPr>
      </w:pPr>
    </w:p>
    <w:p w14:paraId="370AE2CF" w14:textId="77777777" w:rsidR="00692461" w:rsidRDefault="00692461" w:rsidP="00C86CB5">
      <w:pPr>
        <w:rPr>
          <w:noProof/>
        </w:rPr>
      </w:pPr>
    </w:p>
    <w:p w14:paraId="5CB43856" w14:textId="77777777" w:rsidR="00692461" w:rsidRDefault="00692461" w:rsidP="00C86CB5">
      <w:pPr>
        <w:rPr>
          <w:noProof/>
        </w:rPr>
      </w:pPr>
    </w:p>
    <w:p w14:paraId="6688BEB1" w14:textId="77777777" w:rsidR="00692461" w:rsidRDefault="00692461" w:rsidP="00C86CB5">
      <w:pPr>
        <w:rPr>
          <w:noProof/>
        </w:rPr>
      </w:pPr>
    </w:p>
    <w:p w14:paraId="0B2295F2" w14:textId="77777777" w:rsidR="00C86CB5" w:rsidRPr="00C86CB5" w:rsidRDefault="00C86CB5" w:rsidP="00C86CB5"/>
    <w:sectPr w:rsidR="00C86CB5" w:rsidRPr="00C86CB5" w:rsidSect="00692461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B3F4" w14:textId="77777777" w:rsidR="00D5666B" w:rsidRDefault="00D5666B" w:rsidP="00D474F8">
      <w:pPr>
        <w:spacing w:after="0" w:line="240" w:lineRule="auto"/>
      </w:pPr>
      <w:r>
        <w:separator/>
      </w:r>
    </w:p>
  </w:endnote>
  <w:endnote w:type="continuationSeparator" w:id="0">
    <w:p w14:paraId="2D3074AC" w14:textId="77777777" w:rsidR="00D5666B" w:rsidRDefault="00D5666B" w:rsidP="00D4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al Sans">
    <w:altName w:val="Calibri"/>
    <w:panose1 w:val="020B0503050300000003"/>
    <w:charset w:val="00"/>
    <w:family w:val="swiss"/>
    <w:notTrueType/>
    <w:pitch w:val="variable"/>
    <w:sig w:usb0="00000207" w:usb1="00000000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DF5E" w14:textId="77777777" w:rsidR="00692461" w:rsidRPr="00D22664" w:rsidRDefault="00692461" w:rsidP="00692461">
    <w:pPr>
      <w:jc w:val="center"/>
      <w:rPr>
        <w:color w:val="1C3F94"/>
      </w:rPr>
    </w:pPr>
    <w:r w:rsidRPr="00D22664">
      <w:rPr>
        <w:color w:val="1C3F94"/>
      </w:rPr>
      <w:t xml:space="preserve">Union des </w:t>
    </w:r>
    <w:proofErr w:type="spellStart"/>
    <w:r w:rsidRPr="00D22664">
      <w:rPr>
        <w:color w:val="1C3F94"/>
      </w:rPr>
      <w:t>employés</w:t>
    </w:r>
    <w:proofErr w:type="spellEnd"/>
    <w:r w:rsidRPr="00D22664">
      <w:rPr>
        <w:color w:val="1C3F94"/>
      </w:rPr>
      <w:t xml:space="preserve"> de la Défense </w:t>
    </w:r>
    <w:proofErr w:type="spellStart"/>
    <w:r w:rsidRPr="00D22664">
      <w:rPr>
        <w:color w:val="1C3F94"/>
      </w:rPr>
      <w:t>nationale</w:t>
    </w:r>
    <w:proofErr w:type="spellEnd"/>
  </w:p>
  <w:p w14:paraId="76C8D5C3" w14:textId="77777777" w:rsidR="00692461" w:rsidRPr="00D22664" w:rsidRDefault="00692461" w:rsidP="00692461">
    <w:pPr>
      <w:jc w:val="center"/>
      <w:rPr>
        <w:color w:val="1C3F94"/>
        <w:sz w:val="18"/>
        <w:szCs w:val="18"/>
      </w:rPr>
    </w:pPr>
    <w:r w:rsidRPr="00D22664">
      <w:rPr>
        <w:color w:val="1C3F94"/>
        <w:sz w:val="18"/>
        <w:szCs w:val="18"/>
      </w:rPr>
      <w:t xml:space="preserve">Une </w:t>
    </w:r>
    <w:proofErr w:type="spellStart"/>
    <w:r w:rsidRPr="00D22664">
      <w:rPr>
        <w:color w:val="1C3F94"/>
        <w:sz w:val="18"/>
        <w:szCs w:val="18"/>
      </w:rPr>
      <w:t>élément</w:t>
    </w:r>
    <w:proofErr w:type="spellEnd"/>
    <w:r w:rsidRPr="00D22664">
      <w:rPr>
        <w:color w:val="1C3F94"/>
        <w:sz w:val="18"/>
        <w:szCs w:val="18"/>
      </w:rPr>
      <w:t xml:space="preserve"> de </w:t>
    </w:r>
    <w:proofErr w:type="spellStart"/>
    <w:r w:rsidRPr="00D22664">
      <w:rPr>
        <w:color w:val="1C3F94"/>
        <w:sz w:val="18"/>
        <w:szCs w:val="18"/>
      </w:rPr>
      <w:t>l'Alliance</w:t>
    </w:r>
    <w:proofErr w:type="spellEnd"/>
    <w:r w:rsidRPr="00D22664">
      <w:rPr>
        <w:color w:val="1C3F94"/>
        <w:sz w:val="18"/>
        <w:szCs w:val="18"/>
      </w:rPr>
      <w:t xml:space="preserve"> de la </w:t>
    </w:r>
    <w:proofErr w:type="spellStart"/>
    <w:r w:rsidRPr="00D22664">
      <w:rPr>
        <w:color w:val="1C3F94"/>
        <w:sz w:val="18"/>
        <w:szCs w:val="18"/>
      </w:rPr>
      <w:t>fonction</w:t>
    </w:r>
    <w:proofErr w:type="spellEnd"/>
    <w:r w:rsidRPr="00D22664">
      <w:rPr>
        <w:color w:val="1C3F94"/>
        <w:sz w:val="18"/>
        <w:szCs w:val="18"/>
      </w:rPr>
      <w:t xml:space="preserve"> </w:t>
    </w:r>
    <w:proofErr w:type="spellStart"/>
    <w:r w:rsidRPr="00D22664">
      <w:rPr>
        <w:color w:val="1C3F94"/>
        <w:sz w:val="18"/>
        <w:szCs w:val="18"/>
      </w:rPr>
      <w:t>publique</w:t>
    </w:r>
    <w:proofErr w:type="spellEnd"/>
    <w:r w:rsidRPr="00D22664">
      <w:rPr>
        <w:color w:val="1C3F94"/>
        <w:sz w:val="18"/>
        <w:szCs w:val="18"/>
      </w:rPr>
      <w:t xml:space="preserve"> du Canada</w:t>
    </w:r>
  </w:p>
  <w:p w14:paraId="786D6DF2" w14:textId="63007D03" w:rsidR="00692461" w:rsidRPr="00692461" w:rsidRDefault="00692461" w:rsidP="00692461">
    <w:pPr>
      <w:jc w:val="center"/>
      <w:rPr>
        <w:color w:val="1C3F94"/>
        <w:sz w:val="20"/>
        <w:szCs w:val="20"/>
        <w:lang w:val="en-US"/>
      </w:rPr>
    </w:pPr>
    <w:r w:rsidRPr="00D22664">
      <w:rPr>
        <w:color w:val="1C3F94"/>
        <w:sz w:val="20"/>
        <w:szCs w:val="20"/>
      </w:rPr>
      <w:t xml:space="preserve">Suite </w:t>
    </w:r>
    <w:proofErr w:type="gramStart"/>
    <w:r w:rsidRPr="00D22664">
      <w:rPr>
        <w:color w:val="1C3F94"/>
        <w:sz w:val="20"/>
        <w:szCs w:val="20"/>
      </w:rPr>
      <w:t>1505  -</w:t>
    </w:r>
    <w:proofErr w:type="gramEnd"/>
    <w:r w:rsidRPr="00D22664">
      <w:rPr>
        <w:color w:val="1C3F94"/>
        <w:sz w:val="20"/>
        <w:szCs w:val="20"/>
      </w:rPr>
      <w:t xml:space="preserve">  222 Rue Queen - Ottawa, ON - K1P 5V9 - (613) 594-4505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AE9A4" w14:textId="77777777" w:rsidR="00D5666B" w:rsidRDefault="00D5666B" w:rsidP="00D474F8">
      <w:pPr>
        <w:spacing w:after="0" w:line="240" w:lineRule="auto"/>
      </w:pPr>
      <w:r>
        <w:separator/>
      </w:r>
    </w:p>
  </w:footnote>
  <w:footnote w:type="continuationSeparator" w:id="0">
    <w:p w14:paraId="6FDC234E" w14:textId="77777777" w:rsidR="00D5666B" w:rsidRDefault="00D5666B" w:rsidP="00D4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9CC9" w14:textId="0E2534B9" w:rsidR="00D474F8" w:rsidRDefault="005E7DFB" w:rsidP="00D474F8">
    <w:pPr>
      <w:pStyle w:val="Header"/>
    </w:pPr>
    <w:r>
      <w:rPr>
        <w:noProof/>
      </w:rPr>
      <w:drawing>
        <wp:inline distT="0" distB="0" distL="0" distR="0" wp14:anchorId="4464504F" wp14:editId="0D5FF326">
          <wp:extent cx="3457161" cy="809625"/>
          <wp:effectExtent l="0" t="0" r="0" b="0"/>
          <wp:docPr id="14686379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637906" name="Picture 1468637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161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4AC7D9" w14:textId="77777777" w:rsidR="00D474F8" w:rsidRPr="00D474F8" w:rsidRDefault="00D474F8" w:rsidP="00D47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21E7" w14:textId="1872A70D" w:rsidR="00692461" w:rsidRDefault="00692461">
    <w:pPr>
      <w:pStyle w:val="Header"/>
    </w:pPr>
    <w:r>
      <w:rPr>
        <w:noProof/>
      </w:rPr>
      <w:drawing>
        <wp:inline distT="0" distB="0" distL="0" distR="0" wp14:anchorId="017F6F06" wp14:editId="10D2EFBB">
          <wp:extent cx="3457161" cy="809625"/>
          <wp:effectExtent l="0" t="0" r="0" b="0"/>
          <wp:docPr id="17542251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637906" name="Picture 1468637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199" cy="81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9CB42" w14:textId="77777777" w:rsidR="00692461" w:rsidRDefault="006924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FB"/>
    <w:rsid w:val="000652D1"/>
    <w:rsid w:val="000D6111"/>
    <w:rsid w:val="000F0044"/>
    <w:rsid w:val="001052EB"/>
    <w:rsid w:val="00213C35"/>
    <w:rsid w:val="00243EBF"/>
    <w:rsid w:val="003306E8"/>
    <w:rsid w:val="003D3AE9"/>
    <w:rsid w:val="003D6851"/>
    <w:rsid w:val="004D241C"/>
    <w:rsid w:val="004D33F8"/>
    <w:rsid w:val="004E0978"/>
    <w:rsid w:val="005523E5"/>
    <w:rsid w:val="0059459D"/>
    <w:rsid w:val="005D266E"/>
    <w:rsid w:val="005E7DFB"/>
    <w:rsid w:val="005F2D4D"/>
    <w:rsid w:val="006149B1"/>
    <w:rsid w:val="00631A58"/>
    <w:rsid w:val="00692461"/>
    <w:rsid w:val="00776423"/>
    <w:rsid w:val="007A4301"/>
    <w:rsid w:val="007A5BD6"/>
    <w:rsid w:val="00811758"/>
    <w:rsid w:val="00862FEE"/>
    <w:rsid w:val="008A45A2"/>
    <w:rsid w:val="00903AD9"/>
    <w:rsid w:val="00933E6F"/>
    <w:rsid w:val="00951F49"/>
    <w:rsid w:val="00A72441"/>
    <w:rsid w:val="00B40750"/>
    <w:rsid w:val="00C06E17"/>
    <w:rsid w:val="00C31640"/>
    <w:rsid w:val="00C86CB5"/>
    <w:rsid w:val="00D20EFD"/>
    <w:rsid w:val="00D35FBA"/>
    <w:rsid w:val="00D458D2"/>
    <w:rsid w:val="00D474F8"/>
    <w:rsid w:val="00D5666B"/>
    <w:rsid w:val="00D900A7"/>
    <w:rsid w:val="00DC47C4"/>
    <w:rsid w:val="00E577D2"/>
    <w:rsid w:val="00E93EF1"/>
    <w:rsid w:val="00F92DC6"/>
    <w:rsid w:val="00FB17A5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155ED"/>
  <w15:chartTrackingRefBased/>
  <w15:docId w15:val="{7E9DC4B5-FA4E-4348-BB2C-12321627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F8"/>
  </w:style>
  <w:style w:type="paragraph" w:styleId="Heading1">
    <w:name w:val="heading 1"/>
    <w:basedOn w:val="Normal"/>
    <w:next w:val="Normal"/>
    <w:link w:val="Heading1Char"/>
    <w:uiPriority w:val="9"/>
    <w:qFormat/>
    <w:rsid w:val="00D474F8"/>
    <w:pPr>
      <w:outlineLvl w:val="0"/>
    </w:pPr>
    <w:rPr>
      <w:rFonts w:ascii="Rival Sans" w:hAnsi="Rival Sans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4F8"/>
    <w:pPr>
      <w:keepNext/>
      <w:keepLines/>
      <w:spacing w:before="160" w:after="80"/>
      <w:outlineLvl w:val="1"/>
    </w:pPr>
    <w:rPr>
      <w:rFonts w:ascii="Rival Sans" w:eastAsiaTheme="majorEastAsia" w:hAnsi="Rival Sans" w:cstheme="majorBidi"/>
      <w:color w:val="1C4094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4F8"/>
    <w:pPr>
      <w:keepNext/>
      <w:keepLines/>
      <w:spacing w:before="160" w:after="80"/>
      <w:outlineLvl w:val="2"/>
    </w:pPr>
    <w:rPr>
      <w:rFonts w:eastAsiaTheme="majorEastAsia" w:cstheme="majorBidi"/>
      <w:color w:val="1C4094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47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4F8"/>
    <w:rPr>
      <w:rFonts w:ascii="Rival Sans" w:hAnsi="Rival Sans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474F8"/>
    <w:rPr>
      <w:rFonts w:ascii="Rival Sans" w:eastAsiaTheme="majorEastAsia" w:hAnsi="Rival Sans" w:cstheme="majorBidi"/>
      <w:color w:val="1C4094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474F8"/>
    <w:rPr>
      <w:rFonts w:eastAsiaTheme="majorEastAsia" w:cstheme="majorBidi"/>
      <w:color w:val="1C4094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4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4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4F8"/>
    <w:rPr>
      <w:rFonts w:ascii="Rival Sans" w:hAnsi="Rival Sans"/>
      <w:b/>
      <w:bCs/>
      <w:color w:val="1C3F94"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474F8"/>
    <w:rPr>
      <w:rFonts w:ascii="Rival Sans" w:hAnsi="Rival Sans"/>
      <w:b/>
      <w:bCs/>
      <w:color w:val="1C3F94"/>
      <w:sz w:val="44"/>
      <w:szCs w:val="44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D47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D47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47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D474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47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4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D474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4F8"/>
  </w:style>
  <w:style w:type="paragraph" w:styleId="Footer">
    <w:name w:val="footer"/>
    <w:basedOn w:val="Normal"/>
    <w:link w:val="FooterChar"/>
    <w:uiPriority w:val="99"/>
    <w:unhideWhenUsed/>
    <w:rsid w:val="00D4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4F8"/>
  </w:style>
  <w:style w:type="character" w:styleId="Hyperlink">
    <w:name w:val="Hyperlink"/>
    <w:basedOn w:val="DefaultParagraphFont"/>
    <w:uiPriority w:val="99"/>
    <w:unhideWhenUsed/>
    <w:rsid w:val="00F92D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idj\OneDrive%20-%20UNION%20OF%20NATIONAL%20DEFENCE%20EMPLOYEES\Documents\Custom%20Office%20Templates\Accessible%20Letterhead%20Template%20-%20E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ACE6998AFE243A4049D18A10D1D93" ma:contentTypeVersion="12" ma:contentTypeDescription="Create a new document." ma:contentTypeScope="" ma:versionID="bb7589a317fb5331ba9fb8d7c84129ff">
  <xsd:schema xmlns:xsd="http://www.w3.org/2001/XMLSchema" xmlns:xs="http://www.w3.org/2001/XMLSchema" xmlns:p="http://schemas.microsoft.com/office/2006/metadata/properties" xmlns:ns2="aa4fc14e-a605-4508-a15e-9af6b91c7232" xmlns:ns3="bab9e43d-aeeb-4478-9ac0-17545bb56e4c" targetNamespace="http://schemas.microsoft.com/office/2006/metadata/properties" ma:root="true" ma:fieldsID="47c1d850d1ed49417d22b322e5a1a0ef" ns2:_="" ns3:_="">
    <xsd:import namespace="aa4fc14e-a605-4508-a15e-9af6b91c7232"/>
    <xsd:import namespace="bab9e43d-aeeb-4478-9ac0-17545bb56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fc14e-a605-4508-a15e-9af6b91c7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9e43d-aeeb-4478-9ac0-17545bb56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c15669-f050-42c8-beb5-f1bc5f8702f0}" ma:internalName="TaxCatchAll" ma:showField="CatchAllData" ma:web="bab9e43d-aeeb-4478-9ac0-17545bb56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4fc14e-a605-4508-a15e-9af6b91c7232">
      <Terms xmlns="http://schemas.microsoft.com/office/infopath/2007/PartnerControls"/>
    </lcf76f155ced4ddcb4097134ff3c332f>
    <TaxCatchAll xmlns="bab9e43d-aeeb-4478-9ac0-17545bb56e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30275-8469-45C6-810F-5FA51A703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fc14e-a605-4508-a15e-9af6b91c7232"/>
    <ds:schemaRef ds:uri="bab9e43d-aeeb-4478-9ac0-17545bb56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6F200-9C2B-46F3-8B4E-CD18B81A906F}">
  <ds:schemaRefs>
    <ds:schemaRef ds:uri="http://schemas.microsoft.com/office/2006/metadata/properties"/>
    <ds:schemaRef ds:uri="http://schemas.microsoft.com/office/infopath/2007/PartnerControls"/>
    <ds:schemaRef ds:uri="aa4fc14e-a605-4508-a15e-9af6b91c7232"/>
    <ds:schemaRef ds:uri="bab9e43d-aeeb-4478-9ac0-17545bb56e4c"/>
  </ds:schemaRefs>
</ds:datastoreItem>
</file>

<file path=customXml/itemProps3.xml><?xml version="1.0" encoding="utf-8"?>
<ds:datastoreItem xmlns:ds="http://schemas.openxmlformats.org/officeDocument/2006/customXml" ds:itemID="{39BD88DF-BBAE-42A7-95D2-D89FBE535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Accessible Letterhead Template - ENG</Template>
  <TotalTime>1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Vaid</dc:creator>
  <cp:keywords/>
  <dc:description/>
  <cp:lastModifiedBy>Jessica Vaid</cp:lastModifiedBy>
  <cp:revision>4</cp:revision>
  <dcterms:created xsi:type="dcterms:W3CDTF">2026-06-11T13:41:00Z</dcterms:created>
  <dcterms:modified xsi:type="dcterms:W3CDTF">2026-06-18T14:52:00Z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0x01010056EACE6998AFE243A4049D18A10D1D93</vt:lpwstr>
  </property>
  <property fmtid="{D5CDD505-2E9C-101B-9397-08002B2CF9AE}" pid="3" name="MediaServiceImageTags">
    <vt:lpwstr/>
  </property>
</Properties>
</file>